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F58C0">
      <w:pPr>
        <w:spacing w:line="600" w:lineRule="exact"/>
        <w:rPr>
          <w:rFonts w:ascii="仿宋_GB2312" w:hAnsi="仿宋_GB2312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文件解读</w:t>
      </w:r>
    </w:p>
    <w:p w14:paraId="2DC06BA6">
      <w:pPr>
        <w:spacing w:line="600" w:lineRule="exact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 w14:paraId="69798E3C">
      <w:pPr>
        <w:spacing w:line="600" w:lineRule="exact"/>
        <w:ind w:firstLine="320" w:firstLineChars="100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黑体" w:hAnsi="仿宋_GB2312" w:eastAsia="黑体" w:cs="黑体"/>
          <w:kern w:val="0"/>
          <w:sz w:val="32"/>
          <w:szCs w:val="32"/>
        </w:rPr>
        <w:t>文件理由：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长治市应急管理局《关于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年法治政府建设情况的报告》</w:t>
      </w:r>
    </w:p>
    <w:p w14:paraId="4B37F8A7">
      <w:pPr>
        <w:ind w:firstLine="640" w:firstLineChars="200"/>
        <w:rPr>
          <w:rFonts w:cs="Times New Roma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在市委、市政府的正确领导下，市应急管理局坚持以习近平新时代中国特色社会主义思想为指导，坚持依法行政，积极推进法治政府建设，按期完成法治政府建设各项工作任务。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74D21F7"/>
    <w:rsid w:val="00001281"/>
    <w:rsid w:val="000B1E51"/>
    <w:rsid w:val="00131CE4"/>
    <w:rsid w:val="00175C30"/>
    <w:rsid w:val="00186625"/>
    <w:rsid w:val="001A536F"/>
    <w:rsid w:val="0025698D"/>
    <w:rsid w:val="00492009"/>
    <w:rsid w:val="00553D55"/>
    <w:rsid w:val="006056EA"/>
    <w:rsid w:val="006141A6"/>
    <w:rsid w:val="00660ED2"/>
    <w:rsid w:val="00774FFC"/>
    <w:rsid w:val="00871AAA"/>
    <w:rsid w:val="008F3653"/>
    <w:rsid w:val="008F5A43"/>
    <w:rsid w:val="00976184"/>
    <w:rsid w:val="00A0137F"/>
    <w:rsid w:val="00BF61D2"/>
    <w:rsid w:val="00C5206B"/>
    <w:rsid w:val="00C550FB"/>
    <w:rsid w:val="00D805E9"/>
    <w:rsid w:val="00EA7313"/>
    <w:rsid w:val="00ED6279"/>
    <w:rsid w:val="0522485F"/>
    <w:rsid w:val="0BA33677"/>
    <w:rsid w:val="14481895"/>
    <w:rsid w:val="15F03E91"/>
    <w:rsid w:val="1BD607C4"/>
    <w:rsid w:val="27174923"/>
    <w:rsid w:val="274D21F7"/>
    <w:rsid w:val="30CC6A7A"/>
    <w:rsid w:val="32163907"/>
    <w:rsid w:val="342E061D"/>
    <w:rsid w:val="44804879"/>
    <w:rsid w:val="45F47863"/>
    <w:rsid w:val="4BDD7A99"/>
    <w:rsid w:val="59866E08"/>
    <w:rsid w:val="5A371468"/>
    <w:rsid w:val="5A9F61EE"/>
    <w:rsid w:val="5FEB4117"/>
    <w:rsid w:val="6B6E55E6"/>
    <w:rsid w:val="77332E39"/>
    <w:rsid w:val="7BFD5927"/>
    <w:rsid w:val="7E7E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locked/>
    <w:uiPriority w:val="99"/>
    <w:rPr>
      <w:rFonts w:ascii="Calibri" w:hAnsi="Calibri" w:cs="Calibri"/>
      <w:sz w:val="18"/>
      <w:szCs w:val="18"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121</Words>
  <Characters>129</Characters>
  <Lines>0</Lines>
  <Paragraphs>0</Paragraphs>
  <TotalTime>3</TotalTime>
  <ScaleCrop>false</ScaleCrop>
  <LinksUpToDate>false</LinksUpToDate>
  <CharactersWithSpaces>129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2023-03-27T01:03:00Z</dcterms:created>
  <dc:creator>      香草天空</dc:creator>
  <cp:lastModifiedBy>♚╰☆獨 狼☆ </cp:lastModifiedBy>
  <cp:lastPrinted>2024-03-04T02:45:00Z</cp:lastPrinted>
  <dcterms:modified xsi:type="dcterms:W3CDTF">2024-12-31T01:11:27Z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eyJoZGlkIjoiY2M3ODFmZTdhMjdhYTQzMTViMzkxZWE0NGFiZDkwZjQiLCJ1c2VySWQiOiI3NDk1Mzg1MDEifQ==</vt:lpwstr>
  </property>
  <property fmtid="{D5CDD505-2E9C-101B-9397-08002B2CF9AE}" pid="4" name="ICV">
    <vt:lpwstr>9A57CA9388AB40739C720B6238DD5BEF_12</vt:lpwstr>
  </property>
</Properties>
</file>